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5B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</w:pPr>
    </w:p>
    <w:tbl>
      <w:tblPr>
        <w:tblStyle w:val="5"/>
        <w:tblW w:w="78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4416"/>
        <w:gridCol w:w="1944"/>
      </w:tblGrid>
      <w:tr w14:paraId="35629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96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</w:p>
        </w:tc>
        <w:tc>
          <w:tcPr>
            <w:tcW w:w="4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2A43C">
            <w:pPr>
              <w:rPr>
                <w:rFonts w:hint="eastAsia" w:ascii="方正兰亭黑_GBK" w:hAnsi="方正兰亭黑_GBK" w:eastAsia="方正兰亭黑_GBK" w:cs="方正兰亭黑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5C590">
            <w:pPr>
              <w:rPr>
                <w:rFonts w:hint="default" w:ascii="方正兰亭黑_GBK" w:hAnsi="方正兰亭黑_GBK" w:eastAsia="方正兰亭黑_GBK" w:cs="方正兰亭黑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394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7884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34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巴中市解除医保服务协议定点医药机构名单</w:t>
            </w:r>
            <w:bookmarkEnd w:id="0"/>
          </w:p>
        </w:tc>
      </w:tr>
      <w:tr w14:paraId="5FC0B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药店名称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机构类型</w:t>
            </w:r>
          </w:p>
        </w:tc>
      </w:tr>
      <w:tr w14:paraId="7179B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平昌爱民医院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1A5C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平昌新区医院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B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71816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2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平昌宝鑫医院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7E793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通江楠山医院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</w:tbl>
    <w:p w14:paraId="63CA1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120" w:firstLineChars="1600"/>
        <w:textAlignment w:val="auto"/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兰亭黑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Mjc0NjQ5ZmQzMzY5ZWYwN2YzYTJmN2U3ZjI2YzkwMTcifQ=="/>
  </w:docVars>
  <w:rsids>
    <w:rsidRoot w:val="00000000"/>
    <w:rsid w:val="2EDC4540"/>
    <w:rsid w:val="53EB5D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275</Words>
  <Characters>285</Characters>
  <Lines>16</Lines>
  <Paragraphs>6</Paragraphs>
  <TotalTime>29</TotalTime>
  <ScaleCrop>false</ScaleCrop>
  <LinksUpToDate>false</LinksUpToDate>
  <CharactersWithSpaces>285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2024-10-25T01:38:00Z</dcterms:created>
  <dc:creator>春</dc:creator>
  <cp:lastModifiedBy>沙漠孤舟</cp:lastModifiedBy>
  <cp:lastPrinted>2024-10-25T02:42:00Z</cp:lastPrinted>
  <dcterms:modified xsi:type="dcterms:W3CDTF">2024-12-03T10:45:18Z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A957AA647D674F20B387015181F1B662_13</vt:lpwstr>
  </property>
</Properties>
</file>